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5EC" w:rsidRPr="006845EC" w:rsidRDefault="007D2AF3" w:rsidP="006845EC">
      <w:pPr>
        <w:spacing w:line="360" w:lineRule="auto"/>
        <w:jc w:val="right"/>
        <w:rPr>
          <w:rFonts w:ascii="David" w:hAnsi="David" w:cs="David"/>
        </w:rPr>
      </w:pPr>
      <w:r>
        <w:rPr>
          <w:rFonts w:ascii="David" w:hAnsi="David" w:cs="David"/>
        </w:rPr>
        <w:t>11/11/19</w:t>
      </w:r>
      <w:bookmarkStart w:id="0" w:name="_GoBack"/>
      <w:bookmarkEnd w:id="0"/>
    </w:p>
    <w:p w:rsidR="00E4053F" w:rsidRPr="00FC03FF" w:rsidRDefault="00E4053F" w:rsidP="00E4053F">
      <w:pPr>
        <w:spacing w:line="360" w:lineRule="auto"/>
        <w:rPr>
          <w:rFonts w:cs="David"/>
          <w:rtl/>
        </w:rPr>
      </w:pPr>
      <w:r w:rsidRPr="00FC03FF">
        <w:rPr>
          <w:rFonts w:cs="David" w:hint="cs"/>
          <w:rtl/>
        </w:rPr>
        <w:t>לכבוד:</w:t>
      </w:r>
    </w:p>
    <w:p w:rsidR="00E4053F" w:rsidRDefault="00810CC2" w:rsidP="002C3DE3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תלמידים והורים </w:t>
      </w:r>
      <w:r w:rsidR="00E4053F">
        <w:rPr>
          <w:rFonts w:cs="David" w:hint="cs"/>
          <w:rtl/>
        </w:rPr>
        <w:t xml:space="preserve"> </w:t>
      </w:r>
      <w:r w:rsidR="00E4053F">
        <w:rPr>
          <w:rFonts w:cs="David"/>
          <w:rtl/>
        </w:rPr>
        <w:t>–</w:t>
      </w:r>
      <w:r w:rsidR="00E4053F">
        <w:rPr>
          <w:rFonts w:cs="David" w:hint="cs"/>
          <w:rtl/>
        </w:rPr>
        <w:t xml:space="preserve"> </w:t>
      </w:r>
      <w:r w:rsidR="002C3DE3">
        <w:rPr>
          <w:rFonts w:cs="David" w:hint="cs"/>
          <w:rtl/>
        </w:rPr>
        <w:t>חטיבת הבוגרים</w:t>
      </w:r>
      <w:r w:rsidR="00E4053F">
        <w:rPr>
          <w:rFonts w:cs="David" w:hint="cs"/>
          <w:rtl/>
        </w:rPr>
        <w:t xml:space="preserve"> קציר משגב</w:t>
      </w:r>
    </w:p>
    <w:p w:rsidR="00E4053F" w:rsidRPr="00E22884" w:rsidRDefault="00E4053F" w:rsidP="00E4053F">
      <w:pPr>
        <w:spacing w:line="360" w:lineRule="auto"/>
        <w:rPr>
          <w:rFonts w:cs="David"/>
          <w:rtl/>
        </w:rPr>
      </w:pPr>
    </w:p>
    <w:p w:rsidR="00E4053F" w:rsidRPr="00FC03FF" w:rsidRDefault="00E4053F" w:rsidP="00E4053F">
      <w:pPr>
        <w:spacing w:line="360" w:lineRule="auto"/>
        <w:jc w:val="center"/>
        <w:rPr>
          <w:rFonts w:cs="David"/>
          <w:sz w:val="28"/>
          <w:szCs w:val="28"/>
          <w:u w:val="single"/>
          <w:rtl/>
        </w:rPr>
      </w:pPr>
      <w:r w:rsidRPr="00FC03FF">
        <w:rPr>
          <w:rFonts w:cs="David" w:hint="cs"/>
          <w:b/>
          <w:bCs/>
          <w:sz w:val="28"/>
          <w:szCs w:val="28"/>
          <w:u w:val="single"/>
          <w:rtl/>
        </w:rPr>
        <w:t xml:space="preserve">הנדון: נוהל מועדי ב' </w:t>
      </w:r>
      <w:r w:rsidRPr="00FC03FF">
        <w:rPr>
          <w:rFonts w:cs="David"/>
          <w:b/>
          <w:bCs/>
          <w:sz w:val="28"/>
          <w:szCs w:val="28"/>
          <w:u w:val="single"/>
          <w:rtl/>
        </w:rPr>
        <w:t>–</w:t>
      </w:r>
      <w:r w:rsidRPr="00FC03FF">
        <w:rPr>
          <w:rFonts w:cs="David" w:hint="cs"/>
          <w:b/>
          <w:bCs/>
          <w:sz w:val="28"/>
          <w:szCs w:val="28"/>
          <w:u w:val="single"/>
          <w:rtl/>
        </w:rPr>
        <w:t xml:space="preserve"> חטיבת הבוגרים</w:t>
      </w:r>
    </w:p>
    <w:p w:rsidR="00FB2D56" w:rsidRDefault="00E4053F" w:rsidP="00FB2D56">
      <w:pPr>
        <w:spacing w:line="360" w:lineRule="auto"/>
        <w:jc w:val="both"/>
        <w:rPr>
          <w:rFonts w:cs="David"/>
          <w:rtl/>
        </w:rPr>
      </w:pPr>
      <w:r>
        <w:rPr>
          <w:rFonts w:cs="David" w:hint="cs"/>
          <w:rtl/>
        </w:rPr>
        <w:t xml:space="preserve">בנובמבר 2018 התקיים תהליך </w:t>
      </w:r>
      <w:r w:rsidR="00460620">
        <w:rPr>
          <w:rFonts w:cs="David" w:hint="cs"/>
          <w:rtl/>
        </w:rPr>
        <w:t>מקיף ב"</w:t>
      </w:r>
      <w:r>
        <w:rPr>
          <w:rFonts w:cs="David" w:hint="cs"/>
          <w:rtl/>
        </w:rPr>
        <w:t>קציר משגב</w:t>
      </w:r>
      <w:r w:rsidR="00460620">
        <w:rPr>
          <w:rFonts w:cs="David" w:hint="cs"/>
          <w:rtl/>
        </w:rPr>
        <w:t>"</w:t>
      </w:r>
      <w:r>
        <w:rPr>
          <w:rFonts w:cs="David" w:hint="cs"/>
          <w:rtl/>
        </w:rPr>
        <w:t xml:space="preserve"> במטרה לגבש נוהל אחיד של הערכה ומועדי ב' לאורך שנת הלימודים בחטיבת הבוגרים. תהליך זה מהווה המשך רציף לתהליך שהחל באוגוסט 2018 בנוגע לנושא הערכה ומדידה ב"קציר".</w:t>
      </w:r>
      <w:r w:rsidR="00460620">
        <w:rPr>
          <w:rFonts w:cs="David" w:hint="cs"/>
          <w:rtl/>
        </w:rPr>
        <w:t xml:space="preserve"> </w:t>
      </w:r>
    </w:p>
    <w:p w:rsidR="00E4053F" w:rsidRDefault="00460620" w:rsidP="00FB2D56">
      <w:pPr>
        <w:spacing w:line="360" w:lineRule="auto"/>
        <w:jc w:val="both"/>
        <w:rPr>
          <w:rFonts w:cs="David"/>
          <w:rtl/>
        </w:rPr>
      </w:pPr>
      <w:r>
        <w:rPr>
          <w:rFonts w:cs="David" w:hint="cs"/>
          <w:rtl/>
        </w:rPr>
        <w:t xml:space="preserve">כתוצאה מהתהליך שנערך, </w:t>
      </w:r>
      <w:r w:rsidR="00E4053F">
        <w:rPr>
          <w:rFonts w:cs="David" w:hint="cs"/>
          <w:rtl/>
        </w:rPr>
        <w:t>גובש הנוהל הבא:</w:t>
      </w:r>
    </w:p>
    <w:p w:rsidR="002C3DE3" w:rsidRDefault="002C3DE3" w:rsidP="002C3DE3">
      <w:pPr>
        <w:pStyle w:val="a6"/>
        <w:numPr>
          <w:ilvl w:val="0"/>
          <w:numId w:val="10"/>
        </w:numPr>
        <w:bidi/>
        <w:spacing w:before="0" w:beforeAutospacing="0" w:after="200" w:afterAutospacing="0" w:line="360" w:lineRule="auto"/>
        <w:contextualSpacing/>
        <w:jc w:val="both"/>
        <w:rPr>
          <w:rFonts w:cs="David"/>
        </w:rPr>
      </w:pPr>
      <w:r w:rsidRPr="00FC03FF">
        <w:rPr>
          <w:rFonts w:cs="David" w:hint="cs"/>
          <w:rtl/>
        </w:rPr>
        <w:t xml:space="preserve">בכל מקצוע, </w:t>
      </w:r>
      <w:r>
        <w:rPr>
          <w:rFonts w:cs="David" w:hint="cs"/>
          <w:rtl/>
        </w:rPr>
        <w:t xml:space="preserve">בכל אחת מהמחציות, </w:t>
      </w:r>
      <w:r w:rsidRPr="00FC03FF">
        <w:rPr>
          <w:rFonts w:cs="David" w:hint="cs"/>
          <w:rtl/>
        </w:rPr>
        <w:t>יבוצע</w:t>
      </w:r>
      <w:r>
        <w:rPr>
          <w:rFonts w:cs="David" w:hint="cs"/>
          <w:rtl/>
        </w:rPr>
        <w:t>ו ארבעה</w:t>
      </w:r>
      <w:r w:rsidRPr="00FC03FF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 xml:space="preserve">מבדקים שיניבו מדדי הערכה </w:t>
      </w:r>
      <w:r w:rsidRPr="005C50A9">
        <w:rPr>
          <w:rFonts w:cs="David" w:hint="cs"/>
          <w:b/>
          <w:bCs/>
          <w:rtl/>
        </w:rPr>
        <w:t>שונים ומגוונים</w:t>
      </w:r>
      <w:r w:rsidRPr="00FC03FF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 xml:space="preserve">(עבודה כתובה, רפרט, בחנים, מבחנים וכו') </w:t>
      </w:r>
      <w:r w:rsidRPr="00FC03FF">
        <w:rPr>
          <w:rFonts w:cs="David" w:hint="cs"/>
          <w:rtl/>
        </w:rPr>
        <w:t xml:space="preserve">לצורך הערכה ומדידה. </w:t>
      </w:r>
      <w:r w:rsidRPr="002C3DE3">
        <w:rPr>
          <w:rFonts w:cs="David" w:hint="cs"/>
          <w:u w:val="single"/>
          <w:rtl/>
        </w:rPr>
        <w:t>בשנת בגרות</w:t>
      </w:r>
      <w:r>
        <w:rPr>
          <w:rFonts w:cs="David" w:hint="cs"/>
          <w:rtl/>
        </w:rPr>
        <w:t>, מדדי הערכה יכללו 2 מבחנים ובוחן אחד לפחות.</w:t>
      </w:r>
    </w:p>
    <w:p w:rsidR="00E4053F" w:rsidRDefault="00E4053F" w:rsidP="00E4053F">
      <w:pPr>
        <w:pStyle w:val="a6"/>
        <w:numPr>
          <w:ilvl w:val="0"/>
          <w:numId w:val="10"/>
        </w:numPr>
        <w:bidi/>
        <w:spacing w:before="0" w:beforeAutospacing="0" w:after="200" w:afterAutospacing="0" w:line="360" w:lineRule="auto"/>
        <w:contextualSpacing/>
        <w:jc w:val="both"/>
        <w:rPr>
          <w:rFonts w:cs="David"/>
        </w:rPr>
      </w:pPr>
      <w:r>
        <w:rPr>
          <w:rFonts w:cs="David" w:hint="cs"/>
          <w:rtl/>
        </w:rPr>
        <w:t>לוח אירועים ומבחנים השנתי בחטיבת הבוגרים יפורסם ע"י מנהלות השכבה באתר ביה"ס לקראת סיום החופש הגדול המקדים לשנה, ע"מ לאפשר הערכות מיטבית. לוח זה יתעדכן מעת לעת, בשל צרכים משתנים.</w:t>
      </w:r>
    </w:p>
    <w:p w:rsidR="002C3DE3" w:rsidRDefault="002C3DE3" w:rsidP="002C3DE3">
      <w:pPr>
        <w:pStyle w:val="a6"/>
        <w:numPr>
          <w:ilvl w:val="0"/>
          <w:numId w:val="10"/>
        </w:numPr>
        <w:bidi/>
        <w:spacing w:before="0" w:beforeAutospacing="0" w:after="200" w:afterAutospacing="0" w:line="360" w:lineRule="auto"/>
        <w:contextualSpacing/>
        <w:jc w:val="both"/>
        <w:rPr>
          <w:rFonts w:cs="David"/>
        </w:rPr>
      </w:pPr>
      <w:r w:rsidRPr="00EE45CE">
        <w:rPr>
          <w:rFonts w:cs="David" w:hint="cs"/>
          <w:rtl/>
        </w:rPr>
        <w:t>יקבעו ויפורסמו 2 ימים מרוכזים למבחני מועד ב' במגוון מקצועות הליבה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אחד באמצע המחצית ואחד לקראת סופה</w:t>
      </w:r>
      <w:r w:rsidRPr="00EE45CE">
        <w:rPr>
          <w:rFonts w:cs="David" w:hint="cs"/>
          <w:rtl/>
        </w:rPr>
        <w:t xml:space="preserve">. כלומר, באותו היום יערכו מבחנים בכמה מקצועות בו-זמנית. המשמעות היא שתלמיד/ה יוכל להבחן רק בשני מבחני מועדי ב' במחצית. </w:t>
      </w:r>
      <w:r>
        <w:rPr>
          <w:rFonts w:cs="David" w:hint="cs"/>
          <w:rtl/>
        </w:rPr>
        <w:t>המבחנים</w:t>
      </w:r>
      <w:r w:rsidRPr="00EE45CE">
        <w:rPr>
          <w:rFonts w:cs="David" w:hint="cs"/>
          <w:rtl/>
        </w:rPr>
        <w:t xml:space="preserve"> יתקיימו במהלך שעות יום ארוך (8-9). </w:t>
      </w:r>
    </w:p>
    <w:p w:rsidR="00E4053F" w:rsidRPr="00EE45CE" w:rsidRDefault="00E4053F" w:rsidP="00E4053F">
      <w:pPr>
        <w:pStyle w:val="a6"/>
        <w:numPr>
          <w:ilvl w:val="0"/>
          <w:numId w:val="10"/>
        </w:numPr>
        <w:bidi/>
        <w:spacing w:before="0" w:beforeAutospacing="0" w:after="200" w:afterAutospacing="0" w:line="360" w:lineRule="auto"/>
        <w:contextualSpacing/>
        <w:jc w:val="both"/>
        <w:rPr>
          <w:rFonts w:cs="David"/>
        </w:rPr>
      </w:pPr>
      <w:r w:rsidRPr="00EE45CE">
        <w:rPr>
          <w:rFonts w:cs="David" w:hint="cs"/>
          <w:rtl/>
        </w:rPr>
        <w:t>גרסת מבחני מועד ב' תהיה שונה מגרסת מבחני מועד א', אך באותה רמת קושי ועל אותם הנושאים.</w:t>
      </w:r>
    </w:p>
    <w:p w:rsidR="00E4053F" w:rsidRPr="00460620" w:rsidRDefault="00E4053F" w:rsidP="00460620">
      <w:pPr>
        <w:pStyle w:val="a6"/>
        <w:numPr>
          <w:ilvl w:val="0"/>
          <w:numId w:val="10"/>
        </w:numPr>
        <w:bidi/>
        <w:spacing w:before="0" w:beforeAutospacing="0" w:after="200" w:afterAutospacing="0" w:line="360" w:lineRule="auto"/>
        <w:contextualSpacing/>
        <w:jc w:val="both"/>
        <w:rPr>
          <w:rFonts w:cs="David"/>
        </w:rPr>
      </w:pPr>
      <w:r>
        <w:rPr>
          <w:rFonts w:cs="David" w:hint="cs"/>
          <w:rtl/>
        </w:rPr>
        <w:t xml:space="preserve">כל מחנך/ת יקיים מעקב מועדי ב' עבור תלמידי כיתתו אשר יכלול: שם התלמיד/ה, מועד מבחן שהחסיר ובאיזה מקצוע, סיבת החיסור, אישורים רלוונטיים. </w:t>
      </w:r>
      <w:r w:rsidRPr="00460620">
        <w:rPr>
          <w:rFonts w:cs="David" w:hint="cs"/>
          <w:rtl/>
        </w:rPr>
        <w:t>יצוין כי:</w:t>
      </w:r>
    </w:p>
    <w:p w:rsidR="00E4053F" w:rsidRPr="00460620" w:rsidRDefault="00E4053F" w:rsidP="00FB2D56">
      <w:pPr>
        <w:pStyle w:val="a6"/>
        <w:numPr>
          <w:ilvl w:val="0"/>
          <w:numId w:val="11"/>
        </w:numPr>
        <w:bidi/>
        <w:spacing w:before="0" w:beforeAutospacing="0" w:after="200" w:afterAutospacing="0" w:line="360" w:lineRule="auto"/>
        <w:contextualSpacing/>
        <w:jc w:val="both"/>
        <w:rPr>
          <w:rFonts w:cs="David"/>
          <w:b/>
          <w:bCs/>
        </w:rPr>
      </w:pPr>
      <w:r w:rsidRPr="00460620">
        <w:rPr>
          <w:rFonts w:cs="David" w:hint="cs"/>
          <w:b/>
          <w:bCs/>
          <w:rtl/>
        </w:rPr>
        <w:t xml:space="preserve"> </w:t>
      </w:r>
      <w:r w:rsidR="00FB2D56">
        <w:rPr>
          <w:rFonts w:cs="David" w:hint="cs"/>
          <w:b/>
          <w:bCs/>
          <w:rtl/>
        </w:rPr>
        <w:t xml:space="preserve">כל </w:t>
      </w:r>
      <w:r w:rsidRPr="00460620">
        <w:rPr>
          <w:rFonts w:cs="David" w:hint="cs"/>
          <w:b/>
          <w:bCs/>
          <w:rtl/>
        </w:rPr>
        <w:t xml:space="preserve">היעדרות </w:t>
      </w:r>
      <w:r w:rsidR="00FB2D56">
        <w:rPr>
          <w:rFonts w:cs="David" w:hint="cs"/>
          <w:b/>
          <w:bCs/>
          <w:rtl/>
        </w:rPr>
        <w:t xml:space="preserve">שאינה במסגרת בית ספרית </w:t>
      </w:r>
      <w:r w:rsidR="00FB2D56" w:rsidRPr="00FB2D56">
        <w:rPr>
          <w:rFonts w:cs="David" w:hint="cs"/>
          <w:b/>
          <w:bCs/>
          <w:u w:val="single"/>
          <w:rtl/>
        </w:rPr>
        <w:t>מחייבת</w:t>
      </w:r>
      <w:r w:rsidR="00FB2D56">
        <w:rPr>
          <w:rFonts w:cs="David" w:hint="cs"/>
          <w:b/>
          <w:bCs/>
          <w:rtl/>
        </w:rPr>
        <w:t xml:space="preserve"> אישור רלוונטי כתוב מגורם חיצוני מוסמך (למשל: רופא, משרד הביטחון וכו').</w:t>
      </w:r>
    </w:p>
    <w:p w:rsidR="002C3DE3" w:rsidRPr="00FB2D56" w:rsidRDefault="00FB2D56" w:rsidP="00FB2D56">
      <w:pPr>
        <w:pStyle w:val="a6"/>
        <w:numPr>
          <w:ilvl w:val="0"/>
          <w:numId w:val="11"/>
        </w:numPr>
        <w:bidi/>
        <w:spacing w:before="0" w:beforeAutospacing="0" w:after="200" w:afterAutospacing="0" w:line="360" w:lineRule="auto"/>
        <w:contextualSpacing/>
        <w:rPr>
          <w:rFonts w:cs="David"/>
          <w:b/>
          <w:bCs/>
        </w:rPr>
      </w:pPr>
      <w:r>
        <w:rPr>
          <w:rFonts w:cs="David" w:hint="cs"/>
          <w:b/>
          <w:bCs/>
          <w:rtl/>
        </w:rPr>
        <w:t xml:space="preserve">היעדרות בשל </w:t>
      </w:r>
      <w:r w:rsidR="00E4053F" w:rsidRPr="00460620">
        <w:rPr>
          <w:rFonts w:cs="David" w:hint="cs"/>
          <w:b/>
          <w:bCs/>
          <w:rtl/>
        </w:rPr>
        <w:t xml:space="preserve">פעילות </w:t>
      </w:r>
      <w:r>
        <w:rPr>
          <w:rFonts w:cs="David" w:hint="cs"/>
          <w:b/>
          <w:bCs/>
          <w:rtl/>
        </w:rPr>
        <w:t>פנים/</w:t>
      </w:r>
      <w:r w:rsidR="00E4053F" w:rsidRPr="00460620">
        <w:rPr>
          <w:rFonts w:cs="David" w:hint="cs"/>
          <w:b/>
          <w:bCs/>
          <w:rtl/>
        </w:rPr>
        <w:t xml:space="preserve">חוץ בית ספרית </w:t>
      </w:r>
      <w:r w:rsidR="00E4053F" w:rsidRPr="00FB2D56">
        <w:rPr>
          <w:rFonts w:cs="David" w:hint="cs"/>
          <w:b/>
          <w:bCs/>
          <w:u w:val="single"/>
          <w:rtl/>
        </w:rPr>
        <w:t>שאושרה מראש</w:t>
      </w:r>
      <w:r w:rsidR="00E4053F" w:rsidRPr="00460620">
        <w:rPr>
          <w:rFonts w:cs="David" w:hint="cs"/>
          <w:b/>
          <w:bCs/>
          <w:rtl/>
        </w:rPr>
        <w:t xml:space="preserve"> </w:t>
      </w:r>
      <w:r w:rsidR="00E4053F" w:rsidRPr="00460620">
        <w:rPr>
          <w:rFonts w:cs="David"/>
          <w:b/>
          <w:bCs/>
          <w:rtl/>
        </w:rPr>
        <w:t>–</w:t>
      </w:r>
      <w:r w:rsidR="00E4053F" w:rsidRPr="00460620">
        <w:rPr>
          <w:rFonts w:cs="David" w:hint="cs"/>
          <w:b/>
          <w:bCs/>
          <w:rtl/>
        </w:rPr>
        <w:t xml:space="preserve"> </w:t>
      </w:r>
      <w:r>
        <w:rPr>
          <w:rFonts w:cs="David" w:hint="cs"/>
          <w:b/>
          <w:bCs/>
          <w:rtl/>
        </w:rPr>
        <w:t>מזכה</w:t>
      </w:r>
      <w:r w:rsidR="00E4053F" w:rsidRPr="00460620">
        <w:rPr>
          <w:rFonts w:cs="David" w:hint="cs"/>
          <w:b/>
          <w:bCs/>
          <w:rtl/>
        </w:rPr>
        <w:t xml:space="preserve"> </w:t>
      </w:r>
      <w:r>
        <w:rPr>
          <w:rFonts w:cs="David" w:hint="cs"/>
          <w:b/>
          <w:bCs/>
          <w:rtl/>
        </w:rPr>
        <w:t>ב</w:t>
      </w:r>
      <w:r w:rsidR="00E4053F" w:rsidRPr="00460620">
        <w:rPr>
          <w:rFonts w:cs="David" w:hint="cs"/>
          <w:b/>
          <w:bCs/>
          <w:rtl/>
        </w:rPr>
        <w:t>מועד ב'.</w:t>
      </w:r>
    </w:p>
    <w:p w:rsidR="00E4053F" w:rsidRDefault="00E4053F" w:rsidP="00E4053F">
      <w:pPr>
        <w:pStyle w:val="a6"/>
        <w:numPr>
          <w:ilvl w:val="0"/>
          <w:numId w:val="10"/>
        </w:numPr>
        <w:bidi/>
        <w:spacing w:before="0" w:beforeAutospacing="0" w:after="200" w:afterAutospacing="0" w:line="360" w:lineRule="auto"/>
        <w:contextualSpacing/>
        <w:jc w:val="both"/>
        <w:rPr>
          <w:rFonts w:cs="David"/>
        </w:rPr>
      </w:pPr>
      <w:r>
        <w:rPr>
          <w:rFonts w:cs="David" w:hint="cs"/>
          <w:rtl/>
        </w:rPr>
        <w:t>יקבע תאריך בו תתכנס "ועדת חריגים" (מנהל ביה"ס, רכזת השכבה ורכז המקצוע). הועדה תבחן את המקרים השונים ותאשר זכאות למועדי ב'.</w:t>
      </w:r>
    </w:p>
    <w:p w:rsidR="00E4053F" w:rsidRDefault="00E4053F" w:rsidP="00E4053F">
      <w:pPr>
        <w:pStyle w:val="a6"/>
        <w:numPr>
          <w:ilvl w:val="0"/>
          <w:numId w:val="10"/>
        </w:numPr>
        <w:bidi/>
        <w:spacing w:before="0" w:beforeAutospacing="0" w:after="200" w:afterAutospacing="0" w:line="360" w:lineRule="auto"/>
        <w:contextualSpacing/>
        <w:jc w:val="both"/>
        <w:rPr>
          <w:rFonts w:cs="David"/>
        </w:rPr>
      </w:pPr>
      <w:r>
        <w:rPr>
          <w:rFonts w:cs="David" w:hint="cs"/>
          <w:rtl/>
        </w:rPr>
        <w:t xml:space="preserve">באחריות רכזי המקצוע לדאוג לכתיבת מבחני מועד ב' בהתאם למה שהוגדר בנוהל זה. בנוסף, </w:t>
      </w:r>
      <w:r w:rsidRPr="00E22884">
        <w:rPr>
          <w:rFonts w:cs="David" w:hint="cs"/>
          <w:rtl/>
        </w:rPr>
        <w:t>מורה מהצוות המקצועי יישאר וישהה עם התלמידים במרחב המבחן לצורך תמיכה בשאלות, בעיות, השגחה וניהול המבדק.</w:t>
      </w:r>
    </w:p>
    <w:p w:rsidR="00E4053F" w:rsidRDefault="00E4053F" w:rsidP="00E4053F">
      <w:pPr>
        <w:spacing w:line="360" w:lineRule="auto"/>
        <w:jc w:val="both"/>
        <w:rPr>
          <w:rFonts w:cs="David"/>
          <w:rtl/>
        </w:rPr>
      </w:pPr>
    </w:p>
    <w:p w:rsidR="00E4053F" w:rsidRDefault="00E4053F" w:rsidP="00E4053F">
      <w:pPr>
        <w:spacing w:line="360" w:lineRule="auto"/>
        <w:jc w:val="center"/>
        <w:rPr>
          <w:rFonts w:cs="David"/>
          <w:rtl/>
        </w:rPr>
      </w:pPr>
      <w:r>
        <w:rPr>
          <w:rFonts w:cs="David" w:hint="cs"/>
          <w:rtl/>
        </w:rPr>
        <w:t>בברכה,</w:t>
      </w:r>
    </w:p>
    <w:p w:rsidR="00E4053F" w:rsidRDefault="00E4053F" w:rsidP="00E4053F">
      <w:pPr>
        <w:spacing w:line="360" w:lineRule="auto"/>
        <w:jc w:val="both"/>
        <w:rPr>
          <w:rFonts w:cs="David"/>
          <w:rtl/>
        </w:rPr>
      </w:pPr>
    </w:p>
    <w:p w:rsidR="00E4053F" w:rsidRDefault="00E4053F" w:rsidP="002C3DE3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אסף מצקין                                        שירי הורביץ</w:t>
      </w:r>
      <w:r w:rsidR="002C3DE3">
        <w:rPr>
          <w:rFonts w:cs="David" w:hint="cs"/>
          <w:rtl/>
        </w:rPr>
        <w:tab/>
      </w:r>
      <w:r w:rsidR="002C3DE3">
        <w:rPr>
          <w:rFonts w:cs="David" w:hint="cs"/>
          <w:rtl/>
        </w:rPr>
        <w:tab/>
      </w:r>
      <w:r w:rsidR="002C3DE3">
        <w:rPr>
          <w:rFonts w:cs="David" w:hint="cs"/>
          <w:rtl/>
        </w:rPr>
        <w:tab/>
      </w:r>
      <w:r w:rsidR="002C3DE3">
        <w:rPr>
          <w:rFonts w:cs="David" w:hint="cs"/>
          <w:rtl/>
        </w:rPr>
        <w:tab/>
        <w:t>אביגיל שחרור</w:t>
      </w:r>
    </w:p>
    <w:p w:rsidR="00E4053F" w:rsidRPr="007120C7" w:rsidRDefault="00E4053F" w:rsidP="002C3DE3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מנהל שש שנתי                                   מנהלת שכבת י</w:t>
      </w:r>
      <w:r w:rsidR="002C3DE3">
        <w:rPr>
          <w:rFonts w:cs="David" w:hint="cs"/>
          <w:rtl/>
        </w:rPr>
        <w:t>א</w:t>
      </w:r>
      <w:r>
        <w:rPr>
          <w:rFonts w:cs="David" w:hint="cs"/>
          <w:rtl/>
        </w:rPr>
        <w:t>'</w:t>
      </w:r>
      <w:r w:rsidR="002C3DE3">
        <w:rPr>
          <w:rFonts w:cs="David" w:hint="cs"/>
          <w:rtl/>
        </w:rPr>
        <w:tab/>
      </w:r>
      <w:r w:rsidR="002C3DE3">
        <w:rPr>
          <w:rFonts w:cs="David" w:hint="cs"/>
          <w:rtl/>
        </w:rPr>
        <w:tab/>
      </w:r>
      <w:r w:rsidR="002C3DE3">
        <w:rPr>
          <w:rFonts w:cs="David" w:hint="cs"/>
          <w:rtl/>
        </w:rPr>
        <w:tab/>
        <w:t>מנהלת שכבת י'</w:t>
      </w:r>
    </w:p>
    <w:p w:rsidR="00A40CCF" w:rsidRPr="00CA65C9" w:rsidRDefault="00A40CCF" w:rsidP="00CA65C9">
      <w:pPr>
        <w:rPr>
          <w:rtl/>
        </w:rPr>
      </w:pPr>
    </w:p>
    <w:sectPr w:rsidR="00A40CCF" w:rsidRPr="00CA65C9" w:rsidSect="006C71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99" w:right="1700" w:bottom="567" w:left="1134" w:header="720" w:footer="6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0FF" w:rsidRDefault="003710FF">
      <w:r>
        <w:separator/>
      </w:r>
    </w:p>
  </w:endnote>
  <w:endnote w:type="continuationSeparator" w:id="0">
    <w:p w:rsidR="003710FF" w:rsidRDefault="00371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529" w:rsidRDefault="004D252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734" w:rsidRPr="00DE02A1" w:rsidRDefault="000A0734" w:rsidP="000A0734">
    <w:pPr>
      <w:pStyle w:val="a4"/>
      <w:jc w:val="right"/>
      <w:rPr>
        <w:sz w:val="16"/>
        <w:szCs w:val="16"/>
        <w:rtl/>
      </w:rPr>
    </w:pPr>
  </w:p>
  <w:p w:rsidR="000A0734" w:rsidRPr="000A0734" w:rsidRDefault="000A0734" w:rsidP="00627AED">
    <w:pPr>
      <w:pStyle w:val="a4"/>
      <w:rPr>
        <w:color w:val="339966"/>
        <w:rtl/>
      </w:rPr>
    </w:pPr>
    <w:r w:rsidRPr="000A0734">
      <w:rPr>
        <w:rFonts w:hint="cs"/>
        <w:color w:val="339966"/>
        <w:rtl/>
      </w:rPr>
      <w:t>___________________________________________________________________________</w:t>
    </w:r>
  </w:p>
  <w:p w:rsidR="006A7AC1" w:rsidRDefault="005474BE" w:rsidP="00410907">
    <w:pPr>
      <w:pStyle w:val="a4"/>
      <w:spacing w:line="360" w:lineRule="auto"/>
      <w:jc w:val="center"/>
      <w:rPr>
        <w:rFonts w:ascii="Arial" w:hAnsi="Arial" w:cs="Arial"/>
        <w:color w:val="008000"/>
        <w:sz w:val="22"/>
        <w:szCs w:val="22"/>
        <w:rtl/>
      </w:rPr>
    </w:pPr>
    <w:r>
      <w:rPr>
        <w:rFonts w:ascii="Arial" w:hAnsi="Arial" w:cs="Arial" w:hint="cs"/>
        <w:color w:val="008000"/>
        <w:sz w:val="22"/>
        <w:szCs w:val="22"/>
        <w:rtl/>
      </w:rPr>
      <w:t>בית היצירה</w:t>
    </w:r>
    <w:r w:rsidR="00AF7463" w:rsidRPr="00E20788">
      <w:rPr>
        <w:rFonts w:ascii="Arial" w:hAnsi="Arial" w:cs="Arial" w:hint="cs"/>
        <w:color w:val="008000"/>
        <w:sz w:val="22"/>
        <w:szCs w:val="22"/>
        <w:rtl/>
      </w:rPr>
      <w:t xml:space="preserve"> </w:t>
    </w:r>
    <w:r w:rsidR="000920D9">
      <w:rPr>
        <w:rFonts w:ascii="Arial" w:hAnsi="Arial" w:cs="Arial" w:hint="cs"/>
        <w:color w:val="008000"/>
        <w:sz w:val="22"/>
        <w:szCs w:val="22"/>
        <w:rtl/>
      </w:rPr>
      <w:t xml:space="preserve">"קציר משגב" </w:t>
    </w:r>
    <w:r>
      <w:rPr>
        <w:rFonts w:ascii="Arial" w:hAnsi="Arial" w:cs="Arial" w:hint="cs"/>
        <w:color w:val="008000"/>
        <w:sz w:val="22"/>
        <w:szCs w:val="22"/>
        <w:rtl/>
      </w:rPr>
      <w:t>חטיבת העלומים</w:t>
    </w:r>
  </w:p>
  <w:p w:rsidR="000920D9" w:rsidRDefault="000920D9" w:rsidP="00410907">
    <w:pPr>
      <w:pStyle w:val="a4"/>
      <w:spacing w:line="360" w:lineRule="auto"/>
      <w:jc w:val="center"/>
      <w:rPr>
        <w:rFonts w:ascii="Arial" w:hAnsi="Arial" w:cs="Arial"/>
        <w:color w:val="008000"/>
        <w:sz w:val="22"/>
        <w:szCs w:val="22"/>
        <w:rtl/>
      </w:rPr>
    </w:pPr>
    <w:r>
      <w:rPr>
        <w:rFonts w:ascii="Arial" w:hAnsi="Arial" w:cs="Arial" w:hint="cs"/>
        <w:color w:val="008000"/>
        <w:sz w:val="22"/>
        <w:szCs w:val="22"/>
        <w:rtl/>
      </w:rPr>
      <w:t xml:space="preserve">ברטין וואנון מזכירת בית הספר </w:t>
    </w:r>
  </w:p>
  <w:p w:rsidR="000920D9" w:rsidRDefault="000920D9" w:rsidP="00DB2F4B">
    <w:pPr>
      <w:pStyle w:val="a4"/>
      <w:spacing w:line="360" w:lineRule="auto"/>
      <w:jc w:val="center"/>
      <w:rPr>
        <w:rFonts w:ascii="Arial" w:hAnsi="Arial" w:cs="Arial"/>
        <w:color w:val="008000"/>
        <w:sz w:val="22"/>
        <w:szCs w:val="22"/>
        <w:rtl/>
      </w:rPr>
    </w:pPr>
    <w:r>
      <w:rPr>
        <w:rFonts w:ascii="Arial" w:hAnsi="Arial" w:cs="Arial" w:hint="cs"/>
        <w:color w:val="008000"/>
        <w:sz w:val="22"/>
        <w:szCs w:val="22"/>
        <w:rtl/>
      </w:rPr>
      <w:t xml:space="preserve">טל: </w:t>
    </w:r>
    <w:r>
      <w:rPr>
        <w:rFonts w:ascii="Arial" w:hAnsi="Arial" w:cs="Arial"/>
        <w:color w:val="008000"/>
        <w:sz w:val="22"/>
        <w:szCs w:val="22"/>
      </w:rPr>
      <w:t>04-9902094</w:t>
    </w:r>
    <w:r>
      <w:rPr>
        <w:rFonts w:ascii="Arial" w:hAnsi="Arial" w:cs="Arial" w:hint="cs"/>
        <w:color w:val="008000"/>
        <w:sz w:val="22"/>
        <w:szCs w:val="22"/>
        <w:rtl/>
      </w:rPr>
      <w:t xml:space="preserve">   פקס: 04-</w:t>
    </w:r>
    <w:r w:rsidR="00DB2F4B">
      <w:rPr>
        <w:rFonts w:ascii="Arial" w:hAnsi="Arial" w:cs="Arial" w:hint="cs"/>
        <w:color w:val="008000"/>
        <w:sz w:val="22"/>
        <w:szCs w:val="22"/>
        <w:rtl/>
      </w:rPr>
      <w:t>9902094</w:t>
    </w:r>
  </w:p>
  <w:p w:rsidR="000920D9" w:rsidRPr="000920D9" w:rsidRDefault="000920D9" w:rsidP="00410907">
    <w:pPr>
      <w:pStyle w:val="a4"/>
      <w:spacing w:line="360" w:lineRule="auto"/>
      <w:jc w:val="center"/>
      <w:rPr>
        <w:rFonts w:ascii="Arial" w:hAnsi="Arial" w:cs="Arial"/>
        <w:color w:val="008000"/>
        <w:sz w:val="22"/>
        <w:szCs w:val="22"/>
      </w:rPr>
    </w:pPr>
    <w:r>
      <w:rPr>
        <w:rFonts w:ascii="Arial" w:hAnsi="Arial" w:cs="Arial"/>
        <w:color w:val="008000"/>
        <w:sz w:val="22"/>
        <w:szCs w:val="22"/>
      </w:rPr>
      <w:t>katzir@misgav.org.il</w:t>
    </w:r>
  </w:p>
  <w:p w:rsidR="00E20788" w:rsidRDefault="00E20788">
    <w:pPr>
      <w:pStyle w:val="a4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529" w:rsidRDefault="004D252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0FF" w:rsidRDefault="003710FF">
      <w:r>
        <w:separator/>
      </w:r>
    </w:p>
  </w:footnote>
  <w:footnote w:type="continuationSeparator" w:id="0">
    <w:p w:rsidR="003710FF" w:rsidRDefault="00371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529" w:rsidRDefault="004D252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AC1" w:rsidRDefault="004D2529">
    <w:pPr>
      <w:ind w:right="-865"/>
      <w:jc w:val="right"/>
      <w:rPr>
        <w:rtl/>
      </w:rPr>
    </w:pPr>
    <w:r>
      <w:rPr>
        <w:rFonts w:hint="cs"/>
        <w:noProof/>
        <w:rtl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-354330</wp:posOffset>
              </wp:positionH>
              <wp:positionV relativeFrom="paragraph">
                <wp:posOffset>3976</wp:posOffset>
              </wp:positionV>
              <wp:extent cx="6687047" cy="1280160"/>
              <wp:effectExtent l="0" t="0" r="0" b="0"/>
              <wp:wrapNone/>
              <wp:docPr id="4" name="קבוצה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7047" cy="1280160"/>
                        <a:chOff x="0" y="0"/>
                        <a:chExt cx="6687047" cy="1280160"/>
                      </a:xfrm>
                    </wpg:grpSpPr>
                    <pic:pic xmlns:pic="http://schemas.openxmlformats.org/drawingml/2006/picture">
                      <pic:nvPicPr>
                        <pic:cNvPr id="2" name="תמונה 2" descr="לוגו מועצה קטן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77517" y="0"/>
                          <a:ext cx="1709530" cy="1137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תמונה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5659"/>
                          <a:ext cx="1232452" cy="12245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תמונה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4216" y="127221"/>
                          <a:ext cx="2663687" cy="7553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B9B4A8" id="קבוצה 4" o:spid="_x0000_s1026" style="position:absolute;left:0;text-align:left;margin-left:-27.9pt;margin-top:.3pt;width:526.55pt;height:100.8pt;z-index:251660288" coordsize="66870,1280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S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Gb3Jt&#10;YXR0aW5nUHJpbnRlc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nByaW50aW5nbWFuYWdlcj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cHJpdmF0ZUxvY2s8L2tleT4KCTxmYWxzZS8+Cgk8a2V5PmNvbS5hcHBsZS5wcmludC50aWNr&#10;ZXQudHlwZTwva2V5PgoJPHN0cmluZz5jb20uYXBwbGUucHJpbnQuUGFnZUZvcm1hdFRpY2tldDwv&#10;c3RyaW5nPgo8L2RpY3Q+CjwvcGxpc3Q+CgA4QklNA+0AAAAAABAASAAAAAEAAgBI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KsAAAAAUmdodGxvbmcAAAEA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RUUxODM2MDgzMDE1MkE3NENDRkQ4QzM5M0U0MkU0RjgiPiA8eGFwTU06RGVy&#10;aXZlZEZyb20gc3RSZWY6aW5zdGFuY2VJRD0idXVpZDo4NDJBODg0RTIzMzRERjExOTIzODlGMDI4&#10;QjI1NTdGNyIgc3RSZWY6ZG9jdW1lbnRJRD0idXVpZDo4MzJBODg0RTIzMzRERjExOTIzODlGMDI4&#10;QjI1NTdGNy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EBAQEBAQEBAQEBAQEBAQEBAQEBAQEBAQEBAQEBAQEBAQICAgICAgICAgIC&#10;AwMDAwMDAwMDAwEBAQEBAQEBAQEBAgIBAgIDAwMDAwMDAwMDAwMDAwMDAwMDAwMDAwMDAwMDAwMD&#10;AwMDAwMDAwMDAwMDAwMDAwMD/8AAEQgAqwEAAwERAAIRAQMRAf/dAAQAIP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2" o:spid="_x0000_s1027" type="#_x0000_t75" alt="לוגו מועצה קטן2" style="position:absolute;left:49775;width:17095;height:1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">
                <v:imagedata r:id="rId4" o:title="לוגו מועצה קטן2"/>
                <v:path arrowok="t"/>
              </v:shape>
              <v:shape id="תמונה 1" o:spid="_x0000_s1028" type="#_x0000_t75" style="position:absolute;top:556;width:12324;height:1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">
                <v:imagedata r:id="rId5" o:title=""/>
                <v:path arrowok="t"/>
              </v:shape>
              <v:shape id="תמונה 3" o:spid="_x0000_s1029" type="#_x0000_t75" style="position:absolute;left:19242;top:1272;width:26637;height: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">
                <v:imagedata r:id="rId6" o:title=""/>
                <v:path arrowok="t"/>
              </v:shape>
            </v:group>
          </w:pict>
        </mc:Fallback>
      </mc:AlternateContent>
    </w:r>
    <w:r w:rsidR="006A7AC1">
      <w:rPr>
        <w:rFonts w:hint="cs"/>
        <w:rtl/>
      </w:rPr>
      <w:t xml:space="preserve">                                                                                   </w:t>
    </w:r>
  </w:p>
  <w:p w:rsidR="006A7AC1" w:rsidRDefault="006A7AC1">
    <w:pPr>
      <w:pStyle w:val="a3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529" w:rsidRDefault="004D252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1A1F"/>
    <w:multiLevelType w:val="hybridMultilevel"/>
    <w:tmpl w:val="55841F38"/>
    <w:lvl w:ilvl="0" w:tplc="75385954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Narkisim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 w15:restartNumberingAfterBreak="0">
    <w:nsid w:val="00BD0405"/>
    <w:multiLevelType w:val="hybridMultilevel"/>
    <w:tmpl w:val="3C3ADD9C"/>
    <w:lvl w:ilvl="0" w:tplc="9F5273FE">
      <w:start w:val="1"/>
      <w:numFmt w:val="hebrew1"/>
      <w:lvlText w:val="%1."/>
      <w:lvlJc w:val="left"/>
      <w:pPr>
        <w:tabs>
          <w:tab w:val="num" w:pos="540"/>
        </w:tabs>
        <w:ind w:left="540" w:right="54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260"/>
        </w:tabs>
        <w:ind w:left="1260" w:right="126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980"/>
        </w:tabs>
        <w:ind w:left="1980" w:right="198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700"/>
        </w:tabs>
        <w:ind w:left="2700" w:right="270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420"/>
        </w:tabs>
        <w:ind w:left="3420" w:right="342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140"/>
        </w:tabs>
        <w:ind w:left="4140" w:right="414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860"/>
        </w:tabs>
        <w:ind w:left="4860" w:right="486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580"/>
        </w:tabs>
        <w:ind w:left="5580" w:right="558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300"/>
        </w:tabs>
        <w:ind w:left="6300" w:right="6300" w:hanging="180"/>
      </w:pPr>
    </w:lvl>
  </w:abstractNum>
  <w:abstractNum w:abstractNumId="2" w15:restartNumberingAfterBreak="0">
    <w:nsid w:val="05D03A97"/>
    <w:multiLevelType w:val="hybridMultilevel"/>
    <w:tmpl w:val="A30A5236"/>
    <w:lvl w:ilvl="0" w:tplc="FCBE89DE">
      <w:numFmt w:val="bullet"/>
      <w:lvlText w:val=""/>
      <w:lvlJc w:val="left"/>
      <w:pPr>
        <w:ind w:left="144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0A6108"/>
    <w:multiLevelType w:val="hybridMultilevel"/>
    <w:tmpl w:val="39980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D564D0"/>
    <w:multiLevelType w:val="hybridMultilevel"/>
    <w:tmpl w:val="D03C0A86"/>
    <w:lvl w:ilvl="0" w:tplc="C3BEC34C">
      <w:start w:val="1"/>
      <w:numFmt w:val="bullet"/>
      <w:lvlText w:val=""/>
      <w:lvlJc w:val="left"/>
      <w:pPr>
        <w:tabs>
          <w:tab w:val="num" w:pos="570"/>
        </w:tabs>
        <w:ind w:left="570" w:right="570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0"/>
        </w:tabs>
        <w:ind w:left="1290" w:righ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0"/>
        </w:tabs>
        <w:ind w:left="2010" w:righ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0"/>
        </w:tabs>
        <w:ind w:left="2730" w:righ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0"/>
        </w:tabs>
        <w:ind w:left="3450" w:righ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0"/>
        </w:tabs>
        <w:ind w:left="4170" w:righ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0"/>
        </w:tabs>
        <w:ind w:left="4890" w:righ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0"/>
        </w:tabs>
        <w:ind w:left="5610" w:righ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0"/>
        </w:tabs>
        <w:ind w:left="6330" w:right="6330" w:hanging="360"/>
      </w:pPr>
      <w:rPr>
        <w:rFonts w:ascii="Wingdings" w:hAnsi="Wingdings" w:hint="default"/>
      </w:rPr>
    </w:lvl>
  </w:abstractNum>
  <w:abstractNum w:abstractNumId="5" w15:restartNumberingAfterBreak="0">
    <w:nsid w:val="3BA864A7"/>
    <w:multiLevelType w:val="hybridMultilevel"/>
    <w:tmpl w:val="373A3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D3FA7"/>
    <w:multiLevelType w:val="hybridMultilevel"/>
    <w:tmpl w:val="5B067F16"/>
    <w:lvl w:ilvl="0" w:tplc="9D5438FA"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C599A"/>
    <w:multiLevelType w:val="hybridMultilevel"/>
    <w:tmpl w:val="5C42E4BC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73A25D58"/>
    <w:multiLevelType w:val="hybridMultilevel"/>
    <w:tmpl w:val="26700CD2"/>
    <w:lvl w:ilvl="0" w:tplc="4B205D6A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9" w15:restartNumberingAfterBreak="0">
    <w:nsid w:val="764915B1"/>
    <w:multiLevelType w:val="hybridMultilevel"/>
    <w:tmpl w:val="F8F8DB50"/>
    <w:lvl w:ilvl="0" w:tplc="106C4F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Guttman Yad-B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669C8"/>
    <w:multiLevelType w:val="hybridMultilevel"/>
    <w:tmpl w:val="44026E30"/>
    <w:lvl w:ilvl="0" w:tplc="F842852A">
      <w:start w:val="1"/>
      <w:numFmt w:val="hebrew1"/>
      <w:lvlText w:val="%1."/>
      <w:lvlJc w:val="left"/>
      <w:pPr>
        <w:tabs>
          <w:tab w:val="num" w:pos="540"/>
        </w:tabs>
        <w:ind w:left="540" w:right="54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260"/>
        </w:tabs>
        <w:ind w:left="1260" w:right="126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980"/>
        </w:tabs>
        <w:ind w:left="1980" w:right="198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700"/>
        </w:tabs>
        <w:ind w:left="2700" w:right="270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420"/>
        </w:tabs>
        <w:ind w:left="3420" w:right="342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140"/>
        </w:tabs>
        <w:ind w:left="4140" w:right="414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860"/>
        </w:tabs>
        <w:ind w:left="4860" w:right="486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580"/>
        </w:tabs>
        <w:ind w:left="5580" w:right="558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300"/>
        </w:tabs>
        <w:ind w:left="6300" w:right="630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8"/>
  </w:num>
  <w:num w:numId="6">
    <w:abstractNumId w:val="10"/>
  </w:num>
  <w:num w:numId="7">
    <w:abstractNumId w:val="9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BE"/>
    <w:rsid w:val="00030486"/>
    <w:rsid w:val="000350CC"/>
    <w:rsid w:val="00044736"/>
    <w:rsid w:val="00061D7D"/>
    <w:rsid w:val="000636B5"/>
    <w:rsid w:val="000920D9"/>
    <w:rsid w:val="00094CBD"/>
    <w:rsid w:val="000A0734"/>
    <w:rsid w:val="000B6966"/>
    <w:rsid w:val="000C5F8D"/>
    <w:rsid w:val="000D2500"/>
    <w:rsid w:val="000E496F"/>
    <w:rsid w:val="000F49CD"/>
    <w:rsid w:val="001007BA"/>
    <w:rsid w:val="00114E30"/>
    <w:rsid w:val="00122F89"/>
    <w:rsid w:val="0013049F"/>
    <w:rsid w:val="00141612"/>
    <w:rsid w:val="00141DC0"/>
    <w:rsid w:val="00142049"/>
    <w:rsid w:val="00144FCA"/>
    <w:rsid w:val="00151FDF"/>
    <w:rsid w:val="0019090C"/>
    <w:rsid w:val="001A0BDC"/>
    <w:rsid w:val="001B01D7"/>
    <w:rsid w:val="001E2551"/>
    <w:rsid w:val="001E5301"/>
    <w:rsid w:val="00200AEA"/>
    <w:rsid w:val="0022511A"/>
    <w:rsid w:val="00252323"/>
    <w:rsid w:val="002874CE"/>
    <w:rsid w:val="0029068A"/>
    <w:rsid w:val="002A11B0"/>
    <w:rsid w:val="002A218F"/>
    <w:rsid w:val="002A3C23"/>
    <w:rsid w:val="002B6C63"/>
    <w:rsid w:val="002C3DE3"/>
    <w:rsid w:val="002C7756"/>
    <w:rsid w:val="002F27C8"/>
    <w:rsid w:val="003204E9"/>
    <w:rsid w:val="003502ED"/>
    <w:rsid w:val="003627BB"/>
    <w:rsid w:val="00364C69"/>
    <w:rsid w:val="003710FF"/>
    <w:rsid w:val="003964BF"/>
    <w:rsid w:val="003A3243"/>
    <w:rsid w:val="003A5ADF"/>
    <w:rsid w:val="003C56F2"/>
    <w:rsid w:val="003E2A00"/>
    <w:rsid w:val="00401432"/>
    <w:rsid w:val="00402435"/>
    <w:rsid w:val="00403A68"/>
    <w:rsid w:val="00410907"/>
    <w:rsid w:val="0043269E"/>
    <w:rsid w:val="004363D5"/>
    <w:rsid w:val="00436679"/>
    <w:rsid w:val="004577BA"/>
    <w:rsid w:val="00457C56"/>
    <w:rsid w:val="00460620"/>
    <w:rsid w:val="0047376C"/>
    <w:rsid w:val="00485C75"/>
    <w:rsid w:val="00485D72"/>
    <w:rsid w:val="004A452E"/>
    <w:rsid w:val="004B0C0C"/>
    <w:rsid w:val="004C5343"/>
    <w:rsid w:val="004D2529"/>
    <w:rsid w:val="004F1276"/>
    <w:rsid w:val="004F49A2"/>
    <w:rsid w:val="005001A7"/>
    <w:rsid w:val="00503E49"/>
    <w:rsid w:val="00505B42"/>
    <w:rsid w:val="005474BE"/>
    <w:rsid w:val="005648A4"/>
    <w:rsid w:val="005762D8"/>
    <w:rsid w:val="00596343"/>
    <w:rsid w:val="005B0F2A"/>
    <w:rsid w:val="005B390F"/>
    <w:rsid w:val="005D5F07"/>
    <w:rsid w:val="005E10DE"/>
    <w:rsid w:val="005E7D33"/>
    <w:rsid w:val="005F0CF0"/>
    <w:rsid w:val="005F3028"/>
    <w:rsid w:val="005F68A1"/>
    <w:rsid w:val="00627AED"/>
    <w:rsid w:val="0063543E"/>
    <w:rsid w:val="00640D70"/>
    <w:rsid w:val="0065629B"/>
    <w:rsid w:val="006564BA"/>
    <w:rsid w:val="00671322"/>
    <w:rsid w:val="006752AA"/>
    <w:rsid w:val="006845EC"/>
    <w:rsid w:val="00691C11"/>
    <w:rsid w:val="00692A74"/>
    <w:rsid w:val="006A7AC1"/>
    <w:rsid w:val="006C71C4"/>
    <w:rsid w:val="006C7CD2"/>
    <w:rsid w:val="0070223E"/>
    <w:rsid w:val="0071475E"/>
    <w:rsid w:val="007154AD"/>
    <w:rsid w:val="00731EF9"/>
    <w:rsid w:val="00740E3F"/>
    <w:rsid w:val="007447CD"/>
    <w:rsid w:val="007571AD"/>
    <w:rsid w:val="00784005"/>
    <w:rsid w:val="0079058A"/>
    <w:rsid w:val="0079144A"/>
    <w:rsid w:val="007A4096"/>
    <w:rsid w:val="007A67EA"/>
    <w:rsid w:val="007D1FE1"/>
    <w:rsid w:val="007D2AF3"/>
    <w:rsid w:val="007E35F8"/>
    <w:rsid w:val="007F342C"/>
    <w:rsid w:val="00810CC2"/>
    <w:rsid w:val="00812D3B"/>
    <w:rsid w:val="00816E2C"/>
    <w:rsid w:val="0083558A"/>
    <w:rsid w:val="00852971"/>
    <w:rsid w:val="008818AD"/>
    <w:rsid w:val="00885348"/>
    <w:rsid w:val="00897782"/>
    <w:rsid w:val="008A3705"/>
    <w:rsid w:val="008C5E78"/>
    <w:rsid w:val="0093318B"/>
    <w:rsid w:val="00936A99"/>
    <w:rsid w:val="00942558"/>
    <w:rsid w:val="00972774"/>
    <w:rsid w:val="009B6ABD"/>
    <w:rsid w:val="009B78DE"/>
    <w:rsid w:val="009E1738"/>
    <w:rsid w:val="009E5E50"/>
    <w:rsid w:val="00A02092"/>
    <w:rsid w:val="00A02D97"/>
    <w:rsid w:val="00A271FF"/>
    <w:rsid w:val="00A40CCF"/>
    <w:rsid w:val="00A565F9"/>
    <w:rsid w:val="00A85615"/>
    <w:rsid w:val="00A9161D"/>
    <w:rsid w:val="00AA29DE"/>
    <w:rsid w:val="00AE0B08"/>
    <w:rsid w:val="00AE2842"/>
    <w:rsid w:val="00AF6D6D"/>
    <w:rsid w:val="00AF7463"/>
    <w:rsid w:val="00B37C2F"/>
    <w:rsid w:val="00B4367A"/>
    <w:rsid w:val="00B90B25"/>
    <w:rsid w:val="00B93F8E"/>
    <w:rsid w:val="00BC1859"/>
    <w:rsid w:val="00BC4641"/>
    <w:rsid w:val="00BE1E75"/>
    <w:rsid w:val="00BF542F"/>
    <w:rsid w:val="00C12E68"/>
    <w:rsid w:val="00C4093D"/>
    <w:rsid w:val="00C60CAA"/>
    <w:rsid w:val="00C915E7"/>
    <w:rsid w:val="00C932BB"/>
    <w:rsid w:val="00CA65C9"/>
    <w:rsid w:val="00CD65C1"/>
    <w:rsid w:val="00D00149"/>
    <w:rsid w:val="00D05928"/>
    <w:rsid w:val="00D23C5E"/>
    <w:rsid w:val="00D240D5"/>
    <w:rsid w:val="00D3433B"/>
    <w:rsid w:val="00D510FC"/>
    <w:rsid w:val="00D77C2B"/>
    <w:rsid w:val="00D77DE1"/>
    <w:rsid w:val="00DB2F4B"/>
    <w:rsid w:val="00DC6B72"/>
    <w:rsid w:val="00DD21CF"/>
    <w:rsid w:val="00DD2F86"/>
    <w:rsid w:val="00DE02A1"/>
    <w:rsid w:val="00DF2734"/>
    <w:rsid w:val="00E20788"/>
    <w:rsid w:val="00E272C6"/>
    <w:rsid w:val="00E4053F"/>
    <w:rsid w:val="00E62A88"/>
    <w:rsid w:val="00E94AF0"/>
    <w:rsid w:val="00EB510A"/>
    <w:rsid w:val="00EC58A4"/>
    <w:rsid w:val="00F164CB"/>
    <w:rsid w:val="00F25098"/>
    <w:rsid w:val="00F64B94"/>
    <w:rsid w:val="00F778F4"/>
    <w:rsid w:val="00F81EFF"/>
    <w:rsid w:val="00F96D2C"/>
    <w:rsid w:val="00FB2D56"/>
    <w:rsid w:val="00FD4240"/>
    <w:rsid w:val="00FE3CBB"/>
    <w:rsid w:val="00FF41FD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CE5F03C"/>
  <w15:docId w15:val="{3B785FA9-16EC-4C40-BF1F-AA5E34F6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301"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1A0BDC"/>
    <w:pPr>
      <w:keepNext/>
      <w:jc w:val="center"/>
      <w:outlineLvl w:val="0"/>
    </w:pPr>
    <w:rPr>
      <w:b/>
      <w:bCs/>
      <w:u w:val="single"/>
    </w:rPr>
  </w:style>
  <w:style w:type="paragraph" w:styleId="2">
    <w:name w:val="heading 2"/>
    <w:basedOn w:val="a"/>
    <w:next w:val="a"/>
    <w:qFormat/>
    <w:rsid w:val="001A0BDC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1A0BDC"/>
    <w:pPr>
      <w:keepNext/>
      <w:outlineLvl w:val="2"/>
    </w:pPr>
    <w:rPr>
      <w:rFonts w:cs="Narkisim"/>
      <w:u w:val="single"/>
    </w:rPr>
  </w:style>
  <w:style w:type="paragraph" w:styleId="4">
    <w:name w:val="heading 4"/>
    <w:basedOn w:val="a"/>
    <w:next w:val="a"/>
    <w:qFormat/>
    <w:rsid w:val="001A0BDC"/>
    <w:pPr>
      <w:keepNext/>
      <w:ind w:left="360"/>
      <w:outlineLvl w:val="3"/>
    </w:pPr>
    <w:rPr>
      <w:rFonts w:cs="Narkisim"/>
      <w:u w:val="single"/>
    </w:rPr>
  </w:style>
  <w:style w:type="paragraph" w:styleId="5">
    <w:name w:val="heading 5"/>
    <w:basedOn w:val="a"/>
    <w:next w:val="a"/>
    <w:qFormat/>
    <w:rsid w:val="001A0BDC"/>
    <w:pPr>
      <w:keepNext/>
      <w:jc w:val="center"/>
      <w:outlineLvl w:val="4"/>
    </w:pPr>
    <w:rPr>
      <w:b/>
      <w:bCs/>
      <w:sz w:val="26"/>
      <w:szCs w:val="26"/>
      <w:u w:val="single"/>
    </w:rPr>
  </w:style>
  <w:style w:type="paragraph" w:styleId="6">
    <w:name w:val="heading 6"/>
    <w:basedOn w:val="a"/>
    <w:next w:val="a"/>
    <w:qFormat/>
    <w:rsid w:val="001A0BDC"/>
    <w:pPr>
      <w:keepNext/>
      <w:outlineLvl w:val="5"/>
    </w:pPr>
    <w:rPr>
      <w:b/>
      <w:bCs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A0BD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1A0BDC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rsid w:val="001A0BDC"/>
    <w:pPr>
      <w:ind w:left="720"/>
    </w:pPr>
    <w:rPr>
      <w:color w:val="FF0000"/>
      <w:sz w:val="26"/>
      <w:szCs w:val="26"/>
    </w:rPr>
  </w:style>
  <w:style w:type="paragraph" w:styleId="a6">
    <w:name w:val="List Paragraph"/>
    <w:basedOn w:val="a"/>
    <w:uiPriority w:val="34"/>
    <w:qFormat/>
    <w:rsid w:val="004577BA"/>
    <w:pPr>
      <w:bidi w:val="0"/>
      <w:spacing w:before="100" w:beforeAutospacing="1" w:after="100" w:afterAutospacing="1"/>
      <w:ind w:left="720"/>
    </w:pPr>
    <w:rPr>
      <w:rFonts w:eastAsia="Calibri"/>
    </w:rPr>
  </w:style>
  <w:style w:type="paragraph" w:styleId="a7">
    <w:name w:val="Balloon Text"/>
    <w:basedOn w:val="a"/>
    <w:link w:val="a8"/>
    <w:rsid w:val="00BC4641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rsid w:val="00BC4641"/>
    <w:rPr>
      <w:rFonts w:ascii="Tahoma" w:hAnsi="Tahoma" w:cs="Tahoma"/>
      <w:noProof/>
      <w:sz w:val="16"/>
      <w:szCs w:val="16"/>
      <w:lang w:eastAsia="he-IL"/>
    </w:rPr>
  </w:style>
  <w:style w:type="character" w:styleId="Hyperlink">
    <w:name w:val="Hyperlink"/>
    <w:rsid w:val="001E530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8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tin\Documents\&#1500;&#1493;&#1490;&#1493;\&#1491;&#1507;%20&#1500;&#1493;&#1490;&#1493;%20&#1489;&#1497;&#1514;%20&#1505;&#1508;&#1512;%20&#1511;&#1510;&#1497;&#1512;%20&#1493;&#1488;&#1505;&#1497;&#150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בית ספר קציר ואסיף</Template>
  <TotalTime>1</TotalTime>
  <Pages>2</Pages>
  <Words>309</Words>
  <Characters>1550</Characters>
  <Application>Microsoft Office Word</Application>
  <DocSecurity>4</DocSecurity>
  <Lines>12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יום רביעי 05 יוני 2002</vt:lpstr>
      <vt:lpstr>יום רביעי 05 יוני 2002</vt:lpstr>
    </vt:vector>
  </TitlesOfParts>
  <Company>Misgav Communal High School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יום רביעי 05 יוני 2002</dc:title>
  <dc:creator>על יסודי קציר</dc:creator>
  <cp:lastModifiedBy>Bertin Vanon</cp:lastModifiedBy>
  <cp:revision>2</cp:revision>
  <cp:lastPrinted>2015-12-31T07:32:00Z</cp:lastPrinted>
  <dcterms:created xsi:type="dcterms:W3CDTF">2019-11-11T13:32:00Z</dcterms:created>
  <dcterms:modified xsi:type="dcterms:W3CDTF">2019-11-11T13:32:00Z</dcterms:modified>
</cp:coreProperties>
</file>